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7B1BC6" w14:textId="77777777" w:rsidR="00EB6CCF" w:rsidRPr="00AB71C6" w:rsidRDefault="00EB6CCF" w:rsidP="00B91E00">
      <w:pPr>
        <w:spacing w:after="0"/>
        <w:jc w:val="both"/>
        <w:rPr>
          <w:rFonts w:ascii="Arial" w:hAnsi="Arial" w:cs="Arial"/>
          <w:noProof/>
          <w:lang w:val="sr-Latn-CS"/>
        </w:rPr>
      </w:pPr>
    </w:p>
    <w:p w14:paraId="417B1BC7" w14:textId="77777777" w:rsidR="00EB6CCF" w:rsidRPr="00AB71C6" w:rsidRDefault="00AB71C6" w:rsidP="00C842BC">
      <w:pPr>
        <w:spacing w:after="0"/>
        <w:ind w:firstLine="720"/>
        <w:jc w:val="both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t>Predsjednik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Opštine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Nikšić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razmotrio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Izvještaj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radu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finansijskom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poslovanju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Javne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ustanove</w:t>
      </w:r>
      <w:r w:rsidR="00EB6CCF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EB6CCF" w:rsidRPr="00AB71C6">
        <w:rPr>
          <w:rFonts w:ascii="Arial" w:hAnsi="Arial" w:cs="Arial"/>
          <w:noProof/>
          <w:lang w:val="sr-Latn-CS"/>
        </w:rPr>
        <w:t xml:space="preserve">“, </w:t>
      </w:r>
      <w:r>
        <w:rPr>
          <w:rFonts w:ascii="Arial" w:hAnsi="Arial" w:cs="Arial"/>
          <w:noProof/>
          <w:lang w:val="sr-Latn-CS"/>
        </w:rPr>
        <w:t>za</w:t>
      </w:r>
      <w:r w:rsidR="00EB6CCF" w:rsidRPr="00AB71C6">
        <w:rPr>
          <w:rFonts w:ascii="Arial" w:hAnsi="Arial" w:cs="Arial"/>
          <w:noProof/>
          <w:lang w:val="sr-Latn-CS"/>
        </w:rPr>
        <w:t xml:space="preserve"> 20</w:t>
      </w:r>
      <w:r w:rsidR="000824E6" w:rsidRPr="00AB71C6">
        <w:rPr>
          <w:rFonts w:ascii="Arial" w:hAnsi="Arial" w:cs="Arial"/>
          <w:noProof/>
          <w:lang w:val="sr-Latn-CS"/>
        </w:rPr>
        <w:t>2</w:t>
      </w:r>
      <w:r w:rsidR="00F409AB">
        <w:rPr>
          <w:rFonts w:ascii="Arial" w:hAnsi="Arial" w:cs="Arial"/>
          <w:noProof/>
          <w:lang w:val="sr-Latn-CS"/>
        </w:rPr>
        <w:t>4</w:t>
      </w:r>
      <w:r w:rsidR="00EB6CCF" w:rsidRPr="00AB71C6">
        <w:rPr>
          <w:rFonts w:ascii="Arial" w:hAnsi="Arial" w:cs="Arial"/>
          <w:noProof/>
          <w:lang w:val="sr-Latn-CS"/>
        </w:rPr>
        <w:t xml:space="preserve">. </w:t>
      </w:r>
      <w:r>
        <w:rPr>
          <w:rFonts w:ascii="Arial" w:hAnsi="Arial" w:cs="Arial"/>
          <w:noProof/>
          <w:lang w:val="sr-Latn-CS"/>
        </w:rPr>
        <w:t>godinu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sledeće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</w:p>
    <w:p w14:paraId="417B1BC8" w14:textId="77777777" w:rsidR="00EB6CCF" w:rsidRPr="00AB71C6" w:rsidRDefault="00EB6CCF" w:rsidP="00A36462">
      <w:pPr>
        <w:spacing w:after="0"/>
        <w:jc w:val="both"/>
        <w:rPr>
          <w:rFonts w:ascii="Arial" w:hAnsi="Arial" w:cs="Arial"/>
          <w:noProof/>
          <w:lang w:val="sr-Latn-CS"/>
        </w:rPr>
      </w:pPr>
    </w:p>
    <w:p w14:paraId="417B1BC9" w14:textId="77777777" w:rsidR="00EB6CCF" w:rsidRPr="00AB71C6" w:rsidRDefault="00EB6CCF" w:rsidP="00A36462">
      <w:pPr>
        <w:spacing w:after="0"/>
        <w:jc w:val="both"/>
        <w:rPr>
          <w:rFonts w:ascii="Arial" w:hAnsi="Arial" w:cs="Arial"/>
          <w:noProof/>
          <w:lang w:val="sr-Latn-CS"/>
        </w:rPr>
      </w:pPr>
    </w:p>
    <w:p w14:paraId="417B1BCA" w14:textId="77777777" w:rsidR="00EB6CCF" w:rsidRPr="00AB71C6" w:rsidRDefault="00AB71C6" w:rsidP="002D787C">
      <w:pPr>
        <w:spacing w:after="240"/>
        <w:jc w:val="center"/>
        <w:rPr>
          <w:rFonts w:ascii="Arial" w:hAnsi="Arial" w:cs="Arial"/>
          <w:b/>
          <w:noProof/>
          <w:lang w:val="sr-Latn-CS"/>
        </w:rPr>
      </w:pPr>
      <w:r>
        <w:rPr>
          <w:rFonts w:ascii="Arial" w:hAnsi="Arial" w:cs="Arial"/>
          <w:b/>
          <w:noProof/>
          <w:lang w:val="sr-Latn-CS"/>
        </w:rPr>
        <w:t>O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C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J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E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N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E</w:t>
      </w:r>
    </w:p>
    <w:p w14:paraId="417B1BCB" w14:textId="77777777" w:rsidR="00EB6CCF" w:rsidRPr="00AB71C6" w:rsidRDefault="00AB71C6" w:rsidP="00E476BE">
      <w:pPr>
        <w:numPr>
          <w:ilvl w:val="0"/>
          <w:numId w:val="1"/>
        </w:numPr>
        <w:spacing w:after="80"/>
        <w:jc w:val="both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t>Javna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ustanova</w:t>
      </w:r>
      <w:r w:rsidR="00EB6CCF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EB6CCF" w:rsidRPr="00AB71C6">
        <w:rPr>
          <w:rFonts w:ascii="Arial" w:hAnsi="Arial" w:cs="Arial"/>
          <w:noProof/>
          <w:lang w:val="sr-Latn-CS"/>
        </w:rPr>
        <w:t xml:space="preserve">“ </w:t>
      </w:r>
      <w:r>
        <w:rPr>
          <w:rFonts w:ascii="Arial" w:hAnsi="Arial" w:cs="Arial"/>
          <w:noProof/>
          <w:lang w:val="sr-Latn-CS"/>
        </w:rPr>
        <w:t>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</w:t>
      </w:r>
      <w:r w:rsidR="00EB6CCF" w:rsidRPr="00AB71C6">
        <w:rPr>
          <w:rFonts w:ascii="Arial" w:hAnsi="Arial" w:cs="Arial"/>
          <w:noProof/>
          <w:lang w:val="sr-Latn-CS"/>
        </w:rPr>
        <w:t xml:space="preserve"> 20</w:t>
      </w:r>
      <w:r w:rsidR="000824E6" w:rsidRPr="00AB71C6">
        <w:rPr>
          <w:rFonts w:ascii="Arial" w:hAnsi="Arial" w:cs="Arial"/>
          <w:noProof/>
          <w:lang w:val="sr-Latn-CS"/>
        </w:rPr>
        <w:t>2</w:t>
      </w:r>
      <w:r w:rsidR="00F409AB">
        <w:rPr>
          <w:rFonts w:ascii="Arial" w:hAnsi="Arial" w:cs="Arial"/>
          <w:noProof/>
          <w:lang w:val="sr-Latn-CS"/>
        </w:rPr>
        <w:t>4</w:t>
      </w:r>
      <w:r w:rsidR="00EB6CCF" w:rsidRPr="00AB71C6">
        <w:rPr>
          <w:rFonts w:ascii="Arial" w:hAnsi="Arial" w:cs="Arial"/>
          <w:noProof/>
          <w:lang w:val="sr-Latn-CS"/>
        </w:rPr>
        <w:t xml:space="preserve">. </w:t>
      </w:r>
      <w:r>
        <w:rPr>
          <w:rFonts w:ascii="Arial" w:hAnsi="Arial" w:cs="Arial"/>
          <w:noProof/>
          <w:lang w:val="sr-Latn-CS"/>
        </w:rPr>
        <w:t>godini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ostvarivala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osnovnu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funkciju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uspjela</w:t>
      </w:r>
      <w:r w:rsidR="000824E6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</w:t>
      </w:r>
      <w:r w:rsidR="000824E6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realizuje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planiran</w:t>
      </w:r>
      <w:r w:rsidR="003156F8" w:rsidRPr="00AB71C6">
        <w:rPr>
          <w:rFonts w:ascii="Arial" w:hAnsi="Arial" w:cs="Arial"/>
          <w:noProof/>
          <w:lang w:val="sr-Latn-CS"/>
        </w:rPr>
        <w:t>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programsk</w:t>
      </w:r>
      <w:r w:rsidR="003156F8" w:rsidRPr="00AB71C6">
        <w:rPr>
          <w:rFonts w:ascii="Arial" w:hAnsi="Arial" w:cs="Arial"/>
          <w:noProof/>
          <w:lang w:val="sr-Latn-CS"/>
        </w:rPr>
        <w:t>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sadržaj</w:t>
      </w:r>
      <w:r w:rsidR="003156F8" w:rsidRPr="00AB71C6">
        <w:rPr>
          <w:rFonts w:ascii="Arial" w:hAnsi="Arial" w:cs="Arial"/>
          <w:noProof/>
          <w:lang w:val="sr-Latn-CS"/>
        </w:rPr>
        <w:t>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 w:rsidR="00E476BE" w:rsidRPr="00E476BE">
        <w:rPr>
          <w:rFonts w:ascii="Arial" w:hAnsi="Arial" w:cs="Arial"/>
          <w:noProof/>
          <w:lang w:val="sr-Latn-CS"/>
        </w:rPr>
        <w:t>na veoma visokom umjetničkom, organizacionom i profesionalnom nivou, što pokazuje pregled realizovanih aktivnosti.</w:t>
      </w:r>
    </w:p>
    <w:p w14:paraId="417B1BCD" w14:textId="2F52AE2F" w:rsidR="00630CEC" w:rsidRPr="00AB71C6" w:rsidRDefault="00AB71C6" w:rsidP="00CC6A5F">
      <w:pPr>
        <w:numPr>
          <w:ilvl w:val="0"/>
          <w:numId w:val="1"/>
        </w:numPr>
        <w:spacing w:after="80"/>
        <w:jc w:val="both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t>JU</w:t>
      </w:r>
      <w:r w:rsidR="00DF619E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DF619E" w:rsidRPr="00AB71C6">
        <w:rPr>
          <w:rFonts w:ascii="Arial" w:hAnsi="Arial" w:cs="Arial"/>
          <w:noProof/>
          <w:lang w:val="sr-Latn-CS"/>
        </w:rPr>
        <w:t xml:space="preserve">“ </w:t>
      </w:r>
      <w:r>
        <w:rPr>
          <w:rFonts w:ascii="Arial" w:hAnsi="Arial" w:cs="Arial"/>
          <w:noProof/>
          <w:lang w:val="sr-Latn-CS"/>
        </w:rPr>
        <w:t>je</w:t>
      </w:r>
      <w:r w:rsidR="00DF619E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</w:t>
      </w:r>
      <w:r w:rsidR="00DF619E" w:rsidRPr="00AB71C6">
        <w:rPr>
          <w:rFonts w:ascii="Arial" w:hAnsi="Arial" w:cs="Arial"/>
          <w:noProof/>
          <w:lang w:val="sr-Latn-CS"/>
        </w:rPr>
        <w:t xml:space="preserve"> 202</w:t>
      </w:r>
      <w:r w:rsidR="00F409AB">
        <w:rPr>
          <w:rFonts w:ascii="Arial" w:hAnsi="Arial" w:cs="Arial"/>
          <w:noProof/>
          <w:lang w:val="sr-Latn-CS"/>
        </w:rPr>
        <w:t>4</w:t>
      </w:r>
      <w:r w:rsidR="00DF619E" w:rsidRPr="00AB71C6">
        <w:rPr>
          <w:rFonts w:ascii="Arial" w:hAnsi="Arial" w:cs="Arial"/>
          <w:noProof/>
          <w:lang w:val="sr-Latn-CS"/>
        </w:rPr>
        <w:t xml:space="preserve">. </w:t>
      </w:r>
      <w:r>
        <w:rPr>
          <w:rFonts w:ascii="Arial" w:hAnsi="Arial" w:cs="Arial"/>
          <w:noProof/>
          <w:lang w:val="sr-Latn-CS"/>
        </w:rPr>
        <w:t>godini</w:t>
      </w:r>
      <w:r w:rsidR="00953892" w:rsidRPr="00AB71C6">
        <w:rPr>
          <w:rFonts w:ascii="Arial" w:hAnsi="Arial" w:cs="Arial"/>
          <w:noProof/>
          <w:lang w:val="sr-Latn-CS"/>
        </w:rPr>
        <w:t xml:space="preserve"> </w:t>
      </w:r>
      <w:r w:rsidR="003348A2">
        <w:rPr>
          <w:rFonts w:ascii="Arial" w:hAnsi="Arial" w:cs="Arial"/>
          <w:noProof/>
          <w:lang w:val="sr-Latn-CS"/>
        </w:rPr>
        <w:t xml:space="preserve">uspjela da realizuje preko </w:t>
      </w:r>
      <w:r w:rsidR="003348A2" w:rsidRPr="000935BE">
        <w:rPr>
          <w:rFonts w:ascii="Arial" w:hAnsi="Arial" w:cs="Arial"/>
          <w:noProof/>
          <w:lang w:val="sr-Latn-CS"/>
        </w:rPr>
        <w:t>1</w:t>
      </w:r>
      <w:r w:rsidR="000935BE" w:rsidRPr="000935BE">
        <w:rPr>
          <w:rFonts w:ascii="Arial" w:hAnsi="Arial" w:cs="Arial"/>
          <w:noProof/>
          <w:lang w:val="sr-Latn-CS"/>
        </w:rPr>
        <w:t>6</w:t>
      </w:r>
      <w:r w:rsidR="003348A2" w:rsidRPr="000935BE">
        <w:rPr>
          <w:rFonts w:ascii="Arial" w:hAnsi="Arial" w:cs="Arial"/>
          <w:noProof/>
          <w:lang w:val="sr-Latn-CS"/>
        </w:rPr>
        <w:t>0</w:t>
      </w:r>
      <w:r w:rsidR="003156F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raznovrsni</w:t>
      </w:r>
      <w:r w:rsidR="003348A2">
        <w:rPr>
          <w:rFonts w:ascii="Arial" w:hAnsi="Arial" w:cs="Arial"/>
          <w:noProof/>
          <w:lang w:val="sr-Latn-CS"/>
        </w:rPr>
        <w:t>h</w:t>
      </w:r>
      <w:r w:rsidR="003156F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programski</w:t>
      </w:r>
      <w:r w:rsidR="003348A2">
        <w:rPr>
          <w:rFonts w:ascii="Arial" w:hAnsi="Arial" w:cs="Arial"/>
          <w:noProof/>
          <w:lang w:val="sr-Latn-CS"/>
        </w:rPr>
        <w:t>h</w:t>
      </w:r>
      <w:r w:rsidR="00953892" w:rsidRPr="00AB71C6">
        <w:rPr>
          <w:rFonts w:ascii="Arial" w:hAnsi="Arial" w:cs="Arial"/>
          <w:noProof/>
          <w:lang w:val="sr-Latn-CS"/>
        </w:rPr>
        <w:t xml:space="preserve"> </w:t>
      </w:r>
      <w:r w:rsidR="003348A2">
        <w:rPr>
          <w:rFonts w:ascii="Arial" w:hAnsi="Arial" w:cs="Arial"/>
          <w:noProof/>
          <w:lang w:val="sr-Latn-CS"/>
        </w:rPr>
        <w:t>sadržaj</w:t>
      </w:r>
      <w:r>
        <w:rPr>
          <w:rFonts w:ascii="Arial" w:hAnsi="Arial" w:cs="Arial"/>
          <w:noProof/>
          <w:lang w:val="sr-Latn-CS"/>
        </w:rPr>
        <w:t>a</w:t>
      </w:r>
      <w:r w:rsidR="003348A2">
        <w:rPr>
          <w:rFonts w:ascii="Arial" w:hAnsi="Arial" w:cs="Arial"/>
          <w:noProof/>
          <w:lang w:val="sr-Latn-CS"/>
        </w:rPr>
        <w:t>, čime je</w:t>
      </w:r>
      <w:r w:rsidR="00DF619E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uspjela</w:t>
      </w:r>
      <w:r w:rsidR="00630CEC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</w:t>
      </w:r>
      <w:r w:rsidR="00630CEC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na</w:t>
      </w:r>
      <w:r w:rsidR="00630CEC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kreativan</w:t>
      </w:r>
      <w:r w:rsidR="00630CEC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način</w:t>
      </w:r>
      <w:r w:rsidR="00630CEC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doprinosi</w:t>
      </w:r>
      <w:r w:rsidR="00630CEC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afirmaciji</w:t>
      </w:r>
      <w:r w:rsidR="00630CEC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kulture</w:t>
      </w:r>
      <w:r w:rsidR="00630CEC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630CEC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umjetnosti</w:t>
      </w:r>
      <w:r w:rsidR="002F5EAF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što</w:t>
      </w:r>
      <w:r w:rsidR="002F5EA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je</w:t>
      </w:r>
      <w:r w:rsidR="002F5EA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2F5EA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osnovni</w:t>
      </w:r>
      <w:r w:rsidR="002F5EA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cilj</w:t>
      </w:r>
      <w:r w:rsidR="002F5EA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ove</w:t>
      </w:r>
      <w:r w:rsidR="002F5EA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Ustanove</w:t>
      </w:r>
      <w:r w:rsidR="002717E0" w:rsidRPr="00AB71C6">
        <w:rPr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koja</w:t>
      </w:r>
      <w:r w:rsidR="002717E0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je</w:t>
      </w:r>
      <w:r w:rsidR="002717E0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postala</w:t>
      </w:r>
      <w:r w:rsidR="002717E0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simbol</w:t>
      </w:r>
      <w:r w:rsidR="002717E0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Nikšića</w:t>
      </w:r>
      <w:r w:rsidR="002717E0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2717E0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vitalnosti</w:t>
      </w:r>
      <w:r w:rsidR="002717E0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cjelokupne</w:t>
      </w:r>
      <w:r w:rsidR="002717E0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crnogorske</w:t>
      </w:r>
      <w:r w:rsidR="002717E0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kulture</w:t>
      </w:r>
      <w:r w:rsidR="002717E0" w:rsidRPr="00AB71C6">
        <w:rPr>
          <w:rFonts w:ascii="Arial" w:hAnsi="Arial" w:cs="Arial"/>
          <w:noProof/>
          <w:lang w:val="sr-Latn-CS"/>
        </w:rPr>
        <w:t>.</w:t>
      </w:r>
      <w:bookmarkStart w:id="0" w:name="_GoBack"/>
      <w:bookmarkEnd w:id="0"/>
    </w:p>
    <w:p w14:paraId="417B1BCE" w14:textId="77777777" w:rsidR="00EB6CCF" w:rsidRDefault="00AB71C6" w:rsidP="00CC6A5F">
      <w:pPr>
        <w:numPr>
          <w:ilvl w:val="0"/>
          <w:numId w:val="1"/>
        </w:numPr>
        <w:spacing w:after="80"/>
        <w:ind w:left="714" w:hanging="357"/>
        <w:jc w:val="both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t>Svi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stvaralački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segmenti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JU</w:t>
      </w:r>
      <w:r w:rsidR="00EB6CCF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EB6CCF" w:rsidRPr="00AB71C6">
        <w:rPr>
          <w:rFonts w:ascii="Arial" w:hAnsi="Arial" w:cs="Arial"/>
          <w:noProof/>
          <w:lang w:val="sr-Latn-CS"/>
        </w:rPr>
        <w:t xml:space="preserve">“ </w:t>
      </w:r>
      <w:r>
        <w:rPr>
          <w:rFonts w:ascii="Arial" w:hAnsi="Arial" w:cs="Arial"/>
          <w:noProof/>
          <w:lang w:val="sr-Latn-CS"/>
        </w:rPr>
        <w:t>uzeli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učešće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trudeći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se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daju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izvjestan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doprinos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realizaciji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programskih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aktivnosti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oživljavanju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nikšićke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kulturne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scene</w:t>
      </w:r>
      <w:r w:rsidR="002228B4" w:rsidRPr="00AB71C6">
        <w:rPr>
          <w:rFonts w:ascii="Arial" w:hAnsi="Arial" w:cs="Arial"/>
          <w:noProof/>
          <w:lang w:val="sr-Latn-CS"/>
        </w:rPr>
        <w:t>.</w:t>
      </w:r>
    </w:p>
    <w:p w14:paraId="417B1BCF" w14:textId="3EC125BC" w:rsidR="00B3375F" w:rsidRPr="00AB71C6" w:rsidRDefault="00B3375F" w:rsidP="00B3375F">
      <w:pPr>
        <w:numPr>
          <w:ilvl w:val="0"/>
          <w:numId w:val="1"/>
        </w:numPr>
        <w:spacing w:after="80"/>
        <w:jc w:val="both"/>
        <w:rPr>
          <w:rFonts w:ascii="Arial" w:hAnsi="Arial" w:cs="Arial"/>
          <w:noProof/>
          <w:lang w:val="sr-Latn-CS"/>
        </w:rPr>
      </w:pPr>
      <w:r w:rsidRPr="00B3375F">
        <w:rPr>
          <w:rFonts w:ascii="Arial" w:hAnsi="Arial" w:cs="Arial"/>
          <w:noProof/>
          <w:lang w:val="sr-Latn-CS"/>
        </w:rPr>
        <w:t xml:space="preserve">Rad JU „Zahumlje“ </w:t>
      </w:r>
      <w:r>
        <w:rPr>
          <w:rFonts w:ascii="Arial" w:hAnsi="Arial" w:cs="Arial"/>
          <w:noProof/>
          <w:lang w:val="sr-Latn-CS"/>
        </w:rPr>
        <w:t>u 202</w:t>
      </w:r>
      <w:r w:rsidR="00F409AB">
        <w:rPr>
          <w:rFonts w:ascii="Arial" w:hAnsi="Arial" w:cs="Arial"/>
          <w:noProof/>
          <w:lang w:val="sr-Latn-CS"/>
        </w:rPr>
        <w:t>4</w:t>
      </w:r>
      <w:r>
        <w:rPr>
          <w:rFonts w:ascii="Arial" w:hAnsi="Arial" w:cs="Arial"/>
          <w:noProof/>
          <w:lang w:val="sr-Latn-CS"/>
        </w:rPr>
        <w:t>. godini</w:t>
      </w:r>
      <w:r w:rsidR="008E55D2">
        <w:rPr>
          <w:rFonts w:ascii="Arial" w:hAnsi="Arial" w:cs="Arial"/>
          <w:noProof/>
          <w:lang w:val="sr-Latn-CS"/>
        </w:rPr>
        <w:t>,</w:t>
      </w:r>
      <w:r>
        <w:rPr>
          <w:rFonts w:ascii="Arial" w:hAnsi="Arial" w:cs="Arial"/>
          <w:noProof/>
          <w:lang w:val="sr-Latn-CS"/>
        </w:rPr>
        <w:t xml:space="preserve"> </w:t>
      </w:r>
      <w:r w:rsidRPr="00B3375F">
        <w:rPr>
          <w:rFonts w:ascii="Arial" w:hAnsi="Arial" w:cs="Arial"/>
          <w:noProof/>
          <w:lang w:val="sr-Latn-CS"/>
        </w:rPr>
        <w:t>u svim njenim segmentima</w:t>
      </w:r>
      <w:r w:rsidR="008E55D2">
        <w:rPr>
          <w:rFonts w:ascii="Arial" w:hAnsi="Arial" w:cs="Arial"/>
          <w:noProof/>
          <w:lang w:val="sr-Latn-CS"/>
        </w:rPr>
        <w:t>,</w:t>
      </w:r>
      <w:r w:rsidRPr="00B3375F">
        <w:rPr>
          <w:rFonts w:ascii="Arial" w:hAnsi="Arial" w:cs="Arial"/>
          <w:noProof/>
          <w:lang w:val="sr-Latn-CS"/>
        </w:rPr>
        <w:t xml:space="preserve"> zasniva</w:t>
      </w:r>
      <w:r>
        <w:rPr>
          <w:rFonts w:ascii="Arial" w:hAnsi="Arial" w:cs="Arial"/>
          <w:noProof/>
          <w:lang w:val="sr-Latn-CS"/>
        </w:rPr>
        <w:t>o</w:t>
      </w:r>
      <w:r w:rsidRPr="00B3375F">
        <w:rPr>
          <w:rFonts w:ascii="Arial" w:hAnsi="Arial" w:cs="Arial"/>
          <w:noProof/>
          <w:lang w:val="sr-Latn-CS"/>
        </w:rPr>
        <w:t xml:space="preserve"> se na spoznaji da je kultura ključni element identiteta jednog naroda, vid patriotizma i očuvanja njegovih temeljnih vrijednosti.</w:t>
      </w:r>
    </w:p>
    <w:p w14:paraId="417B1BD0" w14:textId="77777777" w:rsidR="00DE0181" w:rsidRPr="00AB71C6" w:rsidRDefault="00AB71C6" w:rsidP="00CC6A5F">
      <w:pPr>
        <w:numPr>
          <w:ilvl w:val="0"/>
          <w:numId w:val="1"/>
        </w:numPr>
        <w:spacing w:after="80"/>
        <w:jc w:val="both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t>JU</w:t>
      </w:r>
      <w:r w:rsidR="00627938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627938" w:rsidRPr="00AB71C6">
        <w:rPr>
          <w:rFonts w:ascii="Arial" w:hAnsi="Arial" w:cs="Arial"/>
          <w:noProof/>
          <w:lang w:val="sr-Latn-CS"/>
        </w:rPr>
        <w:t xml:space="preserve">“ </w:t>
      </w:r>
      <w:r>
        <w:rPr>
          <w:rFonts w:ascii="Arial" w:hAnsi="Arial" w:cs="Arial"/>
          <w:noProof/>
          <w:lang w:val="sr-Latn-CS"/>
        </w:rPr>
        <w:t>je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izvještajnom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periodu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uspjela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ostvariti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kvalitetnu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saradnju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sa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kulturno</w:t>
      </w:r>
      <w:r w:rsidR="00627938" w:rsidRPr="00AB71C6">
        <w:rPr>
          <w:rFonts w:ascii="Arial" w:hAnsi="Arial" w:cs="Arial"/>
          <w:noProof/>
          <w:lang w:val="sr-Latn-CS"/>
        </w:rPr>
        <w:t>-</w:t>
      </w:r>
      <w:r>
        <w:rPr>
          <w:rFonts w:ascii="Arial" w:hAnsi="Arial" w:cs="Arial"/>
          <w:noProof/>
          <w:lang w:val="sr-Latn-CS"/>
        </w:rPr>
        <w:t>umjetničkim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društvima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iz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Crne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Gore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regiona</w:t>
      </w:r>
      <w:r w:rsidR="00627938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ali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šire</w:t>
      </w:r>
      <w:r w:rsidR="00627938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o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čemu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svjedoče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brojna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vanfestivalska</w:t>
      </w:r>
      <w:r w:rsidR="0062793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gostovanja</w:t>
      </w:r>
      <w:r w:rsidR="00627938" w:rsidRPr="00AB71C6">
        <w:rPr>
          <w:rFonts w:ascii="Arial" w:hAnsi="Arial" w:cs="Arial"/>
          <w:noProof/>
          <w:lang w:val="sr-Latn-CS"/>
        </w:rPr>
        <w:t>.</w:t>
      </w:r>
    </w:p>
    <w:p w14:paraId="417B1BD1" w14:textId="3CEB62E6" w:rsidR="00EB6CCF" w:rsidRPr="00AB71C6" w:rsidRDefault="00AB71C6" w:rsidP="00CC6A5F">
      <w:pPr>
        <w:numPr>
          <w:ilvl w:val="0"/>
          <w:numId w:val="1"/>
        </w:numPr>
        <w:spacing w:after="80"/>
        <w:jc w:val="both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t>Zahvaljujući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JU</w:t>
      </w:r>
      <w:r w:rsidR="00EB6CCF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EB6CCF" w:rsidRPr="00AB71C6">
        <w:rPr>
          <w:rFonts w:ascii="Arial" w:hAnsi="Arial" w:cs="Arial"/>
          <w:noProof/>
          <w:lang w:val="sr-Latn-CS"/>
        </w:rPr>
        <w:t>“</w:t>
      </w:r>
      <w:r w:rsidR="00492492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kao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umjetničkoj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instituciji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od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posebnog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značaja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za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Nikšić</w:t>
      </w:r>
      <w:r w:rsidR="00492492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pa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Crnu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Goru</w:t>
      </w:r>
      <w:r w:rsidR="00492492" w:rsidRPr="00AB71C6">
        <w:rPr>
          <w:rFonts w:ascii="Arial" w:hAnsi="Arial" w:cs="Arial"/>
          <w:noProof/>
          <w:lang w:val="sr-Latn-CS"/>
        </w:rPr>
        <w:t>,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naš</w:t>
      </w:r>
      <w:r w:rsidR="00492492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grad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prepoznat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kao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kulturni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umjetnički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centar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državi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regionu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ponosom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može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 w:rsidR="00F04427">
        <w:rPr>
          <w:rFonts w:ascii="Arial" w:hAnsi="Arial" w:cs="Arial"/>
          <w:noProof/>
          <w:lang w:val="sr-Latn-CS"/>
        </w:rPr>
        <w:t>istaći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ima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jedno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od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najstarijih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kulturno</w:t>
      </w:r>
      <w:r w:rsidR="00CC6A5F" w:rsidRPr="00AB71C6">
        <w:rPr>
          <w:rFonts w:ascii="Arial" w:hAnsi="Arial" w:cs="Arial"/>
          <w:noProof/>
          <w:lang w:val="sr-Latn-CS"/>
        </w:rPr>
        <w:t>-</w:t>
      </w:r>
      <w:r>
        <w:rPr>
          <w:rFonts w:ascii="Arial" w:hAnsi="Arial" w:cs="Arial"/>
          <w:noProof/>
          <w:lang w:val="sr-Latn-CS"/>
        </w:rPr>
        <w:t>umjetničkih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društava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Balkanu</w:t>
      </w:r>
      <w:r w:rsidR="00EB6CCF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koje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spona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tradicije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duge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preko</w:t>
      </w:r>
      <w:r w:rsidR="002228B4" w:rsidRPr="00AB71C6">
        <w:rPr>
          <w:rFonts w:ascii="Arial" w:hAnsi="Arial" w:cs="Arial"/>
          <w:noProof/>
          <w:lang w:val="sr-Latn-CS"/>
        </w:rPr>
        <w:t xml:space="preserve"> </w:t>
      </w:r>
      <w:r w:rsidR="00EB6CCF" w:rsidRPr="000935BE">
        <w:rPr>
          <w:rFonts w:ascii="Arial" w:hAnsi="Arial" w:cs="Arial"/>
          <w:noProof/>
          <w:lang w:val="sr-Latn-CS"/>
        </w:rPr>
        <w:t>12</w:t>
      </w:r>
      <w:r w:rsidR="004F1C33" w:rsidRPr="000935BE">
        <w:rPr>
          <w:rFonts w:ascii="Arial" w:hAnsi="Arial" w:cs="Arial"/>
          <w:noProof/>
          <w:lang w:val="sr-Latn-CS"/>
        </w:rPr>
        <w:t>5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godina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savremenih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umjetničkih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tokova</w:t>
      </w:r>
      <w:r w:rsidR="00EB6CCF" w:rsidRPr="00AB71C6">
        <w:rPr>
          <w:rFonts w:ascii="Arial" w:hAnsi="Arial" w:cs="Arial"/>
          <w:noProof/>
          <w:lang w:val="sr-Latn-CS"/>
        </w:rPr>
        <w:t>.</w:t>
      </w:r>
    </w:p>
    <w:p w14:paraId="417B1BD2" w14:textId="77777777" w:rsidR="00EB6CCF" w:rsidRPr="00F04427" w:rsidRDefault="00EB6CCF" w:rsidP="00B91E00">
      <w:pPr>
        <w:spacing w:after="0"/>
        <w:ind w:left="357"/>
        <w:rPr>
          <w:rFonts w:ascii="Arial" w:hAnsi="Arial" w:cs="Arial"/>
          <w:noProof/>
          <w:sz w:val="28"/>
          <w:szCs w:val="28"/>
          <w:lang w:val="sr-Latn-CS"/>
        </w:rPr>
      </w:pPr>
    </w:p>
    <w:p w14:paraId="417B1BD3" w14:textId="77777777" w:rsidR="00EB6CCF" w:rsidRPr="00AB71C6" w:rsidRDefault="00AB71C6" w:rsidP="00C67478">
      <w:pPr>
        <w:spacing w:after="0"/>
        <w:ind w:left="357" w:firstLine="352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t>Na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osnovu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datih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ocjena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predsjednik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Opštine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Nikšić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donio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sledeće</w:t>
      </w:r>
    </w:p>
    <w:p w14:paraId="417B1BD4" w14:textId="77777777" w:rsidR="00EB6CCF" w:rsidRPr="00F04427" w:rsidRDefault="00EB6CCF" w:rsidP="00B91E00">
      <w:pPr>
        <w:spacing w:after="0"/>
        <w:ind w:left="357"/>
        <w:rPr>
          <w:rFonts w:ascii="Arial" w:hAnsi="Arial" w:cs="Arial"/>
          <w:noProof/>
          <w:sz w:val="32"/>
          <w:szCs w:val="32"/>
          <w:lang w:val="sr-Latn-CS"/>
        </w:rPr>
      </w:pPr>
    </w:p>
    <w:p w14:paraId="417B1BD5" w14:textId="77777777" w:rsidR="00EB6CCF" w:rsidRPr="00AB71C6" w:rsidRDefault="00AB71C6" w:rsidP="00F04427">
      <w:pPr>
        <w:spacing w:after="360"/>
        <w:ind w:left="357"/>
        <w:jc w:val="center"/>
        <w:rPr>
          <w:rFonts w:ascii="Arial" w:hAnsi="Arial" w:cs="Arial"/>
          <w:b/>
          <w:noProof/>
          <w:lang w:val="sr-Latn-CS"/>
        </w:rPr>
      </w:pPr>
      <w:r>
        <w:rPr>
          <w:rFonts w:ascii="Arial" w:hAnsi="Arial" w:cs="Arial"/>
          <w:b/>
          <w:noProof/>
          <w:lang w:val="sr-Latn-CS"/>
        </w:rPr>
        <w:t>Z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A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K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 w:rsidR="00F770BD">
        <w:rPr>
          <w:rFonts w:ascii="Arial" w:hAnsi="Arial" w:cs="Arial"/>
          <w:b/>
          <w:noProof/>
          <w:lang w:val="sr-Latn-CS"/>
        </w:rPr>
        <w:t>Lj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U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Č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K</w:t>
      </w:r>
      <w:r w:rsidR="00EB6CCF" w:rsidRPr="00AB71C6">
        <w:rPr>
          <w:rFonts w:ascii="Arial" w:hAnsi="Arial" w:cs="Arial"/>
          <w:b/>
          <w:noProof/>
          <w:lang w:val="sr-Latn-CS"/>
        </w:rPr>
        <w:t xml:space="preserve"> </w:t>
      </w:r>
      <w:r>
        <w:rPr>
          <w:rFonts w:ascii="Arial" w:hAnsi="Arial" w:cs="Arial"/>
          <w:b/>
          <w:noProof/>
          <w:lang w:val="sr-Latn-CS"/>
        </w:rPr>
        <w:t>E</w:t>
      </w:r>
    </w:p>
    <w:p w14:paraId="417B1BD6" w14:textId="77777777" w:rsidR="00EB6CCF" w:rsidRPr="00AB71C6" w:rsidRDefault="00AB71C6" w:rsidP="00B91E00">
      <w:pPr>
        <w:numPr>
          <w:ilvl w:val="0"/>
          <w:numId w:val="2"/>
        </w:numPr>
        <w:spacing w:after="80"/>
        <w:ind w:left="714" w:hanging="357"/>
        <w:jc w:val="both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t>Usvaja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Izvještaj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radu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finansijskom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poslovanju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Javne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ustanove</w:t>
      </w:r>
      <w:r w:rsidR="00EB6CCF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EB6CCF" w:rsidRPr="00AB71C6">
        <w:rPr>
          <w:rFonts w:ascii="Arial" w:hAnsi="Arial" w:cs="Arial"/>
          <w:noProof/>
          <w:lang w:val="sr-Latn-CS"/>
        </w:rPr>
        <w:t xml:space="preserve">“ </w:t>
      </w:r>
      <w:r>
        <w:rPr>
          <w:rFonts w:ascii="Arial" w:hAnsi="Arial" w:cs="Arial"/>
          <w:noProof/>
          <w:lang w:val="sr-Latn-CS"/>
        </w:rPr>
        <w:t>za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 w:rsidR="003D6DE0" w:rsidRPr="00AB71C6">
        <w:rPr>
          <w:rFonts w:ascii="Arial" w:hAnsi="Arial" w:cs="Arial"/>
          <w:noProof/>
          <w:lang w:val="sr-Latn-CS"/>
        </w:rPr>
        <w:t>202</w:t>
      </w:r>
      <w:r w:rsidR="00F409AB">
        <w:rPr>
          <w:rFonts w:ascii="Arial" w:hAnsi="Arial" w:cs="Arial"/>
          <w:noProof/>
          <w:lang w:val="sr-Latn-CS"/>
        </w:rPr>
        <w:t>4</w:t>
      </w:r>
      <w:r w:rsidR="00EB6CCF" w:rsidRPr="00AB71C6">
        <w:rPr>
          <w:rFonts w:ascii="Arial" w:hAnsi="Arial" w:cs="Arial"/>
          <w:noProof/>
          <w:lang w:val="sr-Latn-CS"/>
        </w:rPr>
        <w:t xml:space="preserve">. </w:t>
      </w:r>
      <w:r>
        <w:rPr>
          <w:rFonts w:ascii="Arial" w:hAnsi="Arial" w:cs="Arial"/>
          <w:noProof/>
          <w:lang w:val="sr-Latn-CS"/>
        </w:rPr>
        <w:t>godinu</w:t>
      </w:r>
      <w:r w:rsidR="00EB6CCF" w:rsidRPr="00AB71C6">
        <w:rPr>
          <w:rFonts w:ascii="Arial" w:hAnsi="Arial" w:cs="Arial"/>
          <w:noProof/>
          <w:lang w:val="sr-Latn-CS"/>
        </w:rPr>
        <w:t>.</w:t>
      </w:r>
    </w:p>
    <w:p w14:paraId="417B1BD7" w14:textId="77777777" w:rsidR="00EB6CCF" w:rsidRPr="00AB71C6" w:rsidRDefault="00AB71C6" w:rsidP="0004444F">
      <w:pPr>
        <w:numPr>
          <w:ilvl w:val="0"/>
          <w:numId w:val="2"/>
        </w:numPr>
        <w:spacing w:after="80"/>
        <w:ind w:left="714" w:hanging="357"/>
        <w:jc w:val="both"/>
        <w:rPr>
          <w:noProof/>
          <w:sz w:val="24"/>
          <w:szCs w:val="24"/>
          <w:lang w:val="sr-Latn-CS"/>
        </w:rPr>
      </w:pPr>
      <w:r>
        <w:rPr>
          <w:rFonts w:ascii="Arial" w:hAnsi="Arial" w:cs="Arial"/>
          <w:noProof/>
          <w:lang w:val="sr-Latn-CS"/>
        </w:rPr>
        <w:t>Kako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bi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JU</w:t>
      </w:r>
      <w:r w:rsidR="00EB6CCF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EB6CCF" w:rsidRPr="00AB71C6">
        <w:rPr>
          <w:rFonts w:ascii="Arial" w:hAnsi="Arial" w:cs="Arial"/>
          <w:noProof/>
          <w:lang w:val="sr-Latn-CS"/>
        </w:rPr>
        <w:t xml:space="preserve">“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dalje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bila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značajan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nosilac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kulturnog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života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grada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neophodno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uložiti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dodatne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napore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projektovanim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obavezama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odgovori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najvećem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mogućem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nivou</w:t>
      </w:r>
      <w:r w:rsidR="00EB6CCF" w:rsidRPr="00AB71C6">
        <w:rPr>
          <w:rFonts w:ascii="Arial" w:hAnsi="Arial" w:cs="Arial"/>
          <w:noProof/>
          <w:lang w:val="sr-Latn-CS"/>
        </w:rPr>
        <w:t>.</w:t>
      </w:r>
    </w:p>
    <w:p w14:paraId="417B1BD8" w14:textId="77777777" w:rsidR="00EB6CCF" w:rsidRPr="00AB71C6" w:rsidRDefault="00AB71C6" w:rsidP="0004444F">
      <w:pPr>
        <w:numPr>
          <w:ilvl w:val="0"/>
          <w:numId w:val="2"/>
        </w:numPr>
        <w:spacing w:after="80"/>
        <w:ind w:left="714" w:hanging="357"/>
        <w:jc w:val="both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t>U</w:t>
      </w:r>
      <w:r w:rsidR="007D35B6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narednom</w:t>
      </w:r>
      <w:r w:rsidR="007D35B6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periodu</w:t>
      </w:r>
      <w:r w:rsidR="007D35B6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JU</w:t>
      </w:r>
      <w:r w:rsidR="00EB6CCF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EB6CCF" w:rsidRPr="00AB71C6">
        <w:rPr>
          <w:rFonts w:ascii="Arial" w:hAnsi="Arial" w:cs="Arial"/>
          <w:noProof/>
          <w:lang w:val="sr-Latn-CS"/>
        </w:rPr>
        <w:t xml:space="preserve">” </w:t>
      </w:r>
      <w:r>
        <w:rPr>
          <w:rFonts w:ascii="Arial" w:hAnsi="Arial" w:cs="Arial"/>
          <w:noProof/>
          <w:lang w:val="sr-Latn-CS"/>
        </w:rPr>
        <w:t>će</w:t>
      </w:r>
      <w:r w:rsidR="009177C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sprovoditi</w:t>
      </w:r>
      <w:r w:rsidR="00EB6CCF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ne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samo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svoju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primarnu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misiju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očuvanja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crnogorske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kulturne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tradicije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kroz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njegovanje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folklora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izvorne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pjesme</w:t>
      </w:r>
      <w:r w:rsidR="00EB6CCF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već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će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afirmisati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druge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oblike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umjetničkog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iskaza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kroz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rad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svojih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sekcija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ansambala</w:t>
      </w:r>
      <w:r w:rsidR="00EB6CCF" w:rsidRPr="00AB71C6">
        <w:rPr>
          <w:rFonts w:ascii="Arial" w:hAnsi="Arial" w:cs="Arial"/>
          <w:noProof/>
          <w:lang w:val="sr-Latn-CS"/>
        </w:rPr>
        <w:t>.</w:t>
      </w:r>
    </w:p>
    <w:p w14:paraId="417B1BD9" w14:textId="77777777" w:rsidR="00552371" w:rsidRDefault="00AB71C6" w:rsidP="00552371">
      <w:pPr>
        <w:numPr>
          <w:ilvl w:val="0"/>
          <w:numId w:val="2"/>
        </w:numPr>
        <w:spacing w:after="80"/>
        <w:jc w:val="both"/>
        <w:rPr>
          <w:rFonts w:ascii="Arial" w:hAnsi="Arial" w:cs="Arial"/>
          <w:noProof/>
          <w:lang w:val="sr-Latn-CS"/>
        </w:rPr>
      </w:pPr>
      <w:r>
        <w:rPr>
          <w:rFonts w:ascii="Arial" w:hAnsi="Arial" w:cs="Arial"/>
          <w:noProof/>
          <w:lang w:val="sr-Latn-CS"/>
        </w:rPr>
        <w:lastRenderedPageBreak/>
        <w:t>Za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očekivati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da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će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JU</w:t>
      </w:r>
      <w:r w:rsidR="00EB6CCF" w:rsidRPr="00AB71C6">
        <w:rPr>
          <w:rFonts w:ascii="Arial" w:hAnsi="Arial" w:cs="Arial"/>
          <w:noProof/>
          <w:lang w:val="sr-Latn-CS"/>
        </w:rPr>
        <w:t xml:space="preserve"> „</w:t>
      </w:r>
      <w:r>
        <w:rPr>
          <w:rFonts w:ascii="Arial" w:hAnsi="Arial" w:cs="Arial"/>
          <w:noProof/>
          <w:lang w:val="sr-Latn-CS"/>
        </w:rPr>
        <w:t>Zahumlje</w:t>
      </w:r>
      <w:r w:rsidR="00EB6CCF" w:rsidRPr="00AB71C6">
        <w:rPr>
          <w:rFonts w:ascii="Arial" w:hAnsi="Arial" w:cs="Arial"/>
          <w:noProof/>
          <w:lang w:val="sr-Latn-CS"/>
        </w:rPr>
        <w:t>”</w:t>
      </w:r>
      <w:r w:rsidR="009177C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</w:t>
      </w:r>
      <w:r w:rsidR="009177C8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tekućoj</w:t>
      </w:r>
      <w:r w:rsidR="009177C8" w:rsidRPr="00AB71C6">
        <w:rPr>
          <w:rFonts w:ascii="Arial" w:hAnsi="Arial" w:cs="Arial"/>
          <w:noProof/>
          <w:lang w:val="sr-Latn-CS"/>
        </w:rPr>
        <w:t xml:space="preserve"> </w:t>
      </w:r>
      <w:r w:rsidR="007E7633">
        <w:rPr>
          <w:rFonts w:ascii="Arial" w:hAnsi="Arial" w:cs="Arial"/>
          <w:noProof/>
          <w:lang w:val="sr-Latn-CS"/>
        </w:rPr>
        <w:t>202</w:t>
      </w:r>
      <w:r w:rsidR="00F409AB">
        <w:rPr>
          <w:rFonts w:ascii="Arial" w:hAnsi="Arial" w:cs="Arial"/>
          <w:noProof/>
          <w:lang w:val="sr-Latn-CS"/>
        </w:rPr>
        <w:t>5</w:t>
      </w:r>
      <w:r w:rsidR="007E7633">
        <w:rPr>
          <w:rFonts w:ascii="Arial" w:hAnsi="Arial" w:cs="Arial"/>
          <w:noProof/>
          <w:lang w:val="sr-Latn-CS"/>
        </w:rPr>
        <w:t xml:space="preserve">. </w:t>
      </w:r>
      <w:r>
        <w:rPr>
          <w:rFonts w:ascii="Arial" w:hAnsi="Arial" w:cs="Arial"/>
          <w:noProof/>
          <w:lang w:val="sr-Latn-CS"/>
        </w:rPr>
        <w:t>godini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omogućiti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kreativno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ispoljavanje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stvaraocima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različitih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umjetničkih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profila</w:t>
      </w:r>
      <w:r w:rsidR="00EB6CCF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a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posebno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mlađoj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populaciji</w:t>
      </w:r>
      <w:r w:rsidR="00EB6CCF" w:rsidRPr="00AB71C6">
        <w:rPr>
          <w:rFonts w:ascii="Arial" w:hAnsi="Arial" w:cs="Arial"/>
          <w:noProof/>
          <w:lang w:val="sr-Latn-CS"/>
        </w:rPr>
        <w:t xml:space="preserve">, </w:t>
      </w:r>
      <w:r>
        <w:rPr>
          <w:rFonts w:ascii="Arial" w:hAnsi="Arial" w:cs="Arial"/>
          <w:noProof/>
          <w:lang w:val="sr-Latn-CS"/>
        </w:rPr>
        <w:t>što</w:t>
      </w:r>
      <w:r w:rsidR="00EB6CCF" w:rsidRPr="00AB71C6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će</w:t>
      </w:r>
      <w:r w:rsidR="00552371">
        <w:rPr>
          <w:rFonts w:ascii="Arial" w:hAnsi="Arial" w:cs="Arial"/>
          <w:noProof/>
          <w:lang w:val="sr-Latn-CS"/>
        </w:rPr>
        <w:t xml:space="preserve"> </w:t>
      </w:r>
      <w:r>
        <w:rPr>
          <w:rFonts w:ascii="Arial" w:hAnsi="Arial" w:cs="Arial"/>
          <w:noProof/>
          <w:lang w:val="sr-Latn-CS"/>
        </w:rPr>
        <w:t>značaj</w:t>
      </w:r>
      <w:r w:rsidR="00552371">
        <w:rPr>
          <w:rFonts w:ascii="Arial" w:hAnsi="Arial" w:cs="Arial"/>
          <w:noProof/>
          <w:lang w:val="sr-Latn-CS"/>
        </w:rPr>
        <w:t>no doprinijeti</w:t>
      </w:r>
      <w:r w:rsidR="00552371" w:rsidRPr="00F409AB">
        <w:rPr>
          <w:lang w:val="sr-Latn-CS"/>
        </w:rPr>
        <w:t xml:space="preserve"> </w:t>
      </w:r>
      <w:r w:rsidR="00552371" w:rsidRPr="00552371">
        <w:rPr>
          <w:rFonts w:ascii="Arial" w:hAnsi="Arial" w:cs="Arial"/>
          <w:noProof/>
          <w:lang w:val="sr-Latn-CS"/>
        </w:rPr>
        <w:t xml:space="preserve">razvoju i promociji kulture </w:t>
      </w:r>
      <w:r w:rsidR="00552371">
        <w:rPr>
          <w:rFonts w:ascii="Arial" w:hAnsi="Arial" w:cs="Arial"/>
          <w:noProof/>
          <w:lang w:val="sr-Latn-CS"/>
        </w:rPr>
        <w:t>u</w:t>
      </w:r>
      <w:r w:rsidR="00552371" w:rsidRPr="00AB71C6">
        <w:rPr>
          <w:rFonts w:ascii="Arial" w:hAnsi="Arial" w:cs="Arial"/>
          <w:noProof/>
          <w:lang w:val="sr-Latn-CS"/>
        </w:rPr>
        <w:t xml:space="preserve"> </w:t>
      </w:r>
      <w:r w:rsidR="00552371">
        <w:rPr>
          <w:rFonts w:ascii="Arial" w:hAnsi="Arial" w:cs="Arial"/>
          <w:noProof/>
          <w:lang w:val="sr-Latn-CS"/>
        </w:rPr>
        <w:t>našem</w:t>
      </w:r>
      <w:r w:rsidR="00552371" w:rsidRPr="00AB71C6">
        <w:rPr>
          <w:rFonts w:ascii="Arial" w:hAnsi="Arial" w:cs="Arial"/>
          <w:noProof/>
          <w:lang w:val="sr-Latn-CS"/>
        </w:rPr>
        <w:t xml:space="preserve"> </w:t>
      </w:r>
      <w:r w:rsidR="00552371">
        <w:rPr>
          <w:rFonts w:ascii="Arial" w:hAnsi="Arial" w:cs="Arial"/>
          <w:noProof/>
          <w:lang w:val="sr-Latn-CS"/>
        </w:rPr>
        <w:t>gradu,</w:t>
      </w:r>
      <w:r w:rsidR="00552371" w:rsidRPr="00552371">
        <w:rPr>
          <w:rFonts w:ascii="Arial" w:hAnsi="Arial" w:cs="Arial"/>
          <w:noProof/>
          <w:lang w:val="sr-Latn-CS"/>
        </w:rPr>
        <w:t xml:space="preserve"> što je </w:t>
      </w:r>
      <w:r w:rsidR="00552371">
        <w:rPr>
          <w:rFonts w:ascii="Arial" w:hAnsi="Arial" w:cs="Arial"/>
          <w:noProof/>
          <w:lang w:val="sr-Latn-CS"/>
        </w:rPr>
        <w:t xml:space="preserve">osnovni </w:t>
      </w:r>
      <w:r w:rsidR="00552371" w:rsidRPr="00552371">
        <w:rPr>
          <w:rFonts w:ascii="Arial" w:hAnsi="Arial" w:cs="Arial"/>
          <w:noProof/>
          <w:lang w:val="sr-Latn-CS"/>
        </w:rPr>
        <w:t>cilj rada</w:t>
      </w:r>
      <w:r w:rsidR="00552371">
        <w:rPr>
          <w:rFonts w:ascii="Arial" w:hAnsi="Arial" w:cs="Arial"/>
          <w:noProof/>
          <w:lang w:val="sr-Latn-CS"/>
        </w:rPr>
        <w:t xml:space="preserve"> </w:t>
      </w:r>
      <w:r w:rsidR="00552371" w:rsidRPr="00552371">
        <w:rPr>
          <w:rFonts w:ascii="Arial" w:hAnsi="Arial" w:cs="Arial"/>
          <w:noProof/>
          <w:lang w:val="sr-Latn-CS"/>
        </w:rPr>
        <w:t>i postojanja</w:t>
      </w:r>
      <w:r w:rsidR="00552371">
        <w:rPr>
          <w:rFonts w:ascii="Arial" w:hAnsi="Arial" w:cs="Arial"/>
          <w:noProof/>
          <w:lang w:val="sr-Latn-CS"/>
        </w:rPr>
        <w:t xml:space="preserve"> ove Ustanove.</w:t>
      </w:r>
    </w:p>
    <w:p w14:paraId="417B1BDA" w14:textId="77777777" w:rsidR="00552371" w:rsidRDefault="00552371" w:rsidP="00552371">
      <w:pPr>
        <w:spacing w:after="80"/>
        <w:ind w:left="714"/>
        <w:jc w:val="both"/>
        <w:rPr>
          <w:rFonts w:ascii="Arial" w:hAnsi="Arial" w:cs="Arial"/>
          <w:noProof/>
          <w:lang w:val="sr-Latn-CS"/>
        </w:rPr>
      </w:pPr>
    </w:p>
    <w:p w14:paraId="417B1BDB" w14:textId="77777777" w:rsidR="00EB6CCF" w:rsidRPr="00AB71C6" w:rsidRDefault="00EB6CCF" w:rsidP="00CC18DC">
      <w:pPr>
        <w:spacing w:after="0" w:line="360" w:lineRule="auto"/>
        <w:rPr>
          <w:rFonts w:ascii="Arial" w:hAnsi="Arial" w:cs="Arial"/>
          <w:noProof/>
          <w:lang w:val="sr-Latn-CS"/>
        </w:rPr>
      </w:pPr>
      <w:r w:rsidRPr="00AB71C6">
        <w:rPr>
          <w:noProof/>
          <w:lang w:val="sr-Latn-CS"/>
        </w:rPr>
        <w:t xml:space="preserve">                                                                                                                                     </w:t>
      </w:r>
      <w:r w:rsidR="00AB71C6">
        <w:rPr>
          <w:rFonts w:ascii="Arial" w:hAnsi="Arial" w:cs="Arial"/>
          <w:noProof/>
          <w:lang w:val="sr-Latn-CS"/>
        </w:rPr>
        <w:t>PREDSJEDNIK</w:t>
      </w:r>
    </w:p>
    <w:p w14:paraId="417B1BDC" w14:textId="77777777" w:rsidR="00910780" w:rsidRPr="00AB71C6" w:rsidRDefault="00EB6CCF" w:rsidP="00794953">
      <w:pPr>
        <w:spacing w:after="0" w:line="360" w:lineRule="auto"/>
        <w:ind w:left="3600" w:firstLine="720"/>
        <w:jc w:val="center"/>
        <w:rPr>
          <w:rFonts w:ascii="Arial" w:hAnsi="Arial" w:cs="Arial"/>
          <w:noProof/>
          <w:lang w:val="sr-Latn-CS"/>
        </w:rPr>
      </w:pPr>
      <w:r w:rsidRPr="00AB71C6">
        <w:rPr>
          <w:rFonts w:ascii="Arial" w:hAnsi="Arial" w:cs="Arial"/>
          <w:noProof/>
          <w:lang w:val="sr-Latn-CS"/>
        </w:rPr>
        <w:t xml:space="preserve">                              </w:t>
      </w:r>
      <w:r w:rsidR="00C01878" w:rsidRPr="00AB71C6">
        <w:rPr>
          <w:rFonts w:ascii="Arial" w:hAnsi="Arial" w:cs="Arial"/>
          <w:noProof/>
          <w:lang w:val="sr-Latn-CS"/>
        </w:rPr>
        <w:t xml:space="preserve">    </w:t>
      </w:r>
      <w:r w:rsidR="00AB71C6">
        <w:rPr>
          <w:rFonts w:ascii="Arial" w:hAnsi="Arial" w:cs="Arial"/>
          <w:noProof/>
          <w:lang w:val="sr-Latn-CS"/>
        </w:rPr>
        <w:t>Marko</w:t>
      </w:r>
      <w:r w:rsidR="00C01878" w:rsidRPr="00AB71C6">
        <w:rPr>
          <w:rFonts w:ascii="Arial" w:hAnsi="Arial" w:cs="Arial"/>
          <w:noProof/>
          <w:lang w:val="sr-Latn-CS"/>
        </w:rPr>
        <w:t xml:space="preserve"> </w:t>
      </w:r>
      <w:r w:rsidR="00AB71C6">
        <w:rPr>
          <w:rFonts w:ascii="Arial" w:hAnsi="Arial" w:cs="Arial"/>
          <w:noProof/>
          <w:lang w:val="sr-Latn-CS"/>
        </w:rPr>
        <w:t>Kovačević</w:t>
      </w:r>
      <w:r w:rsidR="00C01878" w:rsidRPr="00AB71C6">
        <w:rPr>
          <w:rFonts w:ascii="Arial" w:hAnsi="Arial" w:cs="Arial"/>
          <w:noProof/>
          <w:lang w:val="sr-Latn-CS"/>
        </w:rPr>
        <w:t xml:space="preserve">, </w:t>
      </w:r>
      <w:r w:rsidR="00AB71C6">
        <w:rPr>
          <w:rFonts w:ascii="Arial" w:hAnsi="Arial" w:cs="Arial"/>
          <w:noProof/>
          <w:lang w:val="sr-Latn-CS"/>
        </w:rPr>
        <w:t>s</w:t>
      </w:r>
      <w:r w:rsidR="00C01878" w:rsidRPr="00AB71C6">
        <w:rPr>
          <w:rFonts w:ascii="Arial" w:hAnsi="Arial" w:cs="Arial"/>
          <w:noProof/>
          <w:lang w:val="sr-Latn-CS"/>
        </w:rPr>
        <w:t>.</w:t>
      </w:r>
      <w:r w:rsidR="00AB71C6">
        <w:rPr>
          <w:rFonts w:ascii="Arial" w:hAnsi="Arial" w:cs="Arial"/>
          <w:noProof/>
          <w:lang w:val="sr-Latn-CS"/>
        </w:rPr>
        <w:t>r</w:t>
      </w:r>
      <w:r w:rsidR="009177C8" w:rsidRPr="00AB71C6">
        <w:rPr>
          <w:rFonts w:ascii="Arial" w:hAnsi="Arial" w:cs="Arial"/>
          <w:noProof/>
          <w:lang w:val="sr-Latn-CS"/>
        </w:rPr>
        <w:t>.</w:t>
      </w:r>
    </w:p>
    <w:sectPr w:rsidR="00910780" w:rsidRPr="00AB71C6" w:rsidSect="00C44F74">
      <w:headerReference w:type="first" r:id="rId7"/>
      <w:pgSz w:w="11906" w:h="16838" w:code="9"/>
      <w:pgMar w:top="1418" w:right="1474" w:bottom="1077" w:left="1474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59CCBB" w14:textId="77777777" w:rsidR="00A93727" w:rsidRDefault="00A93727" w:rsidP="00EE49FC">
      <w:pPr>
        <w:spacing w:after="0" w:line="240" w:lineRule="auto"/>
      </w:pPr>
      <w:r>
        <w:separator/>
      </w:r>
    </w:p>
  </w:endnote>
  <w:endnote w:type="continuationSeparator" w:id="0">
    <w:p w14:paraId="5B65F62C" w14:textId="77777777" w:rsidR="00A93727" w:rsidRDefault="00A93727" w:rsidP="00EE49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BDDFA3" w14:textId="77777777" w:rsidR="00A93727" w:rsidRDefault="00A93727" w:rsidP="00EE49FC">
      <w:pPr>
        <w:spacing w:after="0" w:line="240" w:lineRule="auto"/>
      </w:pPr>
      <w:r>
        <w:separator/>
      </w:r>
    </w:p>
  </w:footnote>
  <w:footnote w:type="continuationSeparator" w:id="0">
    <w:p w14:paraId="2C96D4EC" w14:textId="77777777" w:rsidR="00A93727" w:rsidRDefault="00A93727" w:rsidP="00EE49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7B1BE1" w14:textId="77777777" w:rsidR="00EB6CCF" w:rsidRDefault="00EB6CCF">
    <w:pPr>
      <w:pStyle w:val="Header"/>
      <w:rPr>
        <w:sz w:val="6"/>
        <w:lang w:val="sl-SI"/>
      </w:rPr>
    </w:pPr>
  </w:p>
  <w:p w14:paraId="417B1BE2" w14:textId="77777777" w:rsidR="00EB6CCF" w:rsidRDefault="00A93727" w:rsidP="0055219D">
    <w:pPr>
      <w:pStyle w:val="Header"/>
      <w:rPr>
        <w:lang w:val="sl-SI"/>
      </w:rPr>
    </w:pPr>
    <w:r>
      <w:rPr>
        <w:noProof/>
        <w:lang w:eastAsia="sr-Latn-CS"/>
      </w:rPr>
      <w:pict w14:anchorId="417B1BE8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margin-left:63pt;margin-top:1.6pt;width:346.5pt;height:77.7pt;z-index: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" stroked="f">
          <v:textbox style="mso-next-textbox:#Text Box 1" inset=",.1mm,,.1mm">
            <w:txbxContent>
              <w:p w14:paraId="417B1BEA" w14:textId="77777777" w:rsidR="00EB6CCF" w:rsidRPr="00AB71C6" w:rsidRDefault="00AB71C6" w:rsidP="00EE49FC">
                <w:pPr>
                  <w:spacing w:after="0"/>
                  <w:ind w:left="720" w:hanging="720"/>
                  <w:rPr>
                    <w:rFonts w:ascii="Arial" w:hAnsi="Arial" w:cs="Arial"/>
                    <w:noProof/>
                    <w:lang w:val="sr-Latn-CS"/>
                  </w:rPr>
                </w:pPr>
                <w:r w:rsidRPr="00AB71C6">
                  <w:rPr>
                    <w:rFonts w:ascii="Arial" w:hAnsi="Arial" w:cs="Arial"/>
                    <w:noProof/>
                    <w:lang w:val="sr-Latn-CS"/>
                  </w:rPr>
                  <w:t>Crna</w:t>
                </w:r>
                <w:r w:rsidR="00EB6CCF" w:rsidRPr="00AB71C6">
                  <w:rPr>
                    <w:rFonts w:ascii="Arial" w:hAnsi="Arial" w:cs="Arial"/>
                    <w:noProof/>
                    <w:lang w:val="sr-Latn-CS"/>
                  </w:rPr>
                  <w:t xml:space="preserve"> </w:t>
                </w:r>
                <w:r w:rsidRPr="00AB71C6">
                  <w:rPr>
                    <w:rFonts w:ascii="Arial" w:hAnsi="Arial" w:cs="Arial"/>
                    <w:noProof/>
                    <w:lang w:val="sr-Latn-CS"/>
                  </w:rPr>
                  <w:t>Gora</w:t>
                </w:r>
              </w:p>
              <w:p w14:paraId="417B1BEB" w14:textId="77777777" w:rsidR="00EB6CCF" w:rsidRPr="00AB71C6" w:rsidRDefault="00AB71C6" w:rsidP="00EE49FC">
                <w:pPr>
                  <w:spacing w:after="0"/>
                  <w:rPr>
                    <w:rFonts w:ascii="Arial" w:hAnsi="Arial" w:cs="Arial"/>
                    <w:noProof/>
                    <w:lang w:val="sr-Latn-CS"/>
                  </w:rPr>
                </w:pPr>
                <w:r w:rsidRPr="00AB71C6">
                  <w:rPr>
                    <w:rFonts w:ascii="Arial" w:hAnsi="Arial" w:cs="Arial"/>
                    <w:noProof/>
                    <w:lang w:val="sr-Latn-CS"/>
                  </w:rPr>
                  <w:t>Opština</w:t>
                </w:r>
                <w:r w:rsidR="00EB6CCF" w:rsidRPr="00AB71C6">
                  <w:rPr>
                    <w:rFonts w:ascii="Arial" w:hAnsi="Arial" w:cs="Arial"/>
                    <w:noProof/>
                    <w:lang w:val="sr-Latn-CS"/>
                  </w:rPr>
                  <w:t xml:space="preserve"> </w:t>
                </w:r>
                <w:r w:rsidRPr="00AB71C6">
                  <w:rPr>
                    <w:rFonts w:ascii="Arial" w:hAnsi="Arial" w:cs="Arial"/>
                    <w:noProof/>
                    <w:lang w:val="sr-Latn-CS"/>
                  </w:rPr>
                  <w:t>Nikšić</w:t>
                </w:r>
              </w:p>
              <w:p w14:paraId="417B1BEC" w14:textId="77777777" w:rsidR="00EB6CCF" w:rsidRPr="00AB71C6" w:rsidRDefault="00AB71C6" w:rsidP="00EE49FC">
                <w:pPr>
                  <w:spacing w:after="0"/>
                  <w:rPr>
                    <w:rFonts w:ascii="Arial" w:hAnsi="Arial" w:cs="Arial"/>
                    <w:noProof/>
                    <w:sz w:val="24"/>
                    <w:lang w:val="sr-Latn-CS"/>
                  </w:rPr>
                </w:pPr>
                <w:r w:rsidRPr="00AB71C6">
                  <w:rPr>
                    <w:rFonts w:ascii="Arial" w:hAnsi="Arial" w:cs="Arial"/>
                    <w:noProof/>
                    <w:lang w:val="sr-Latn-CS"/>
                  </w:rPr>
                  <w:t>Predsjednik</w:t>
                </w:r>
              </w:p>
              <w:p w14:paraId="417B1BED" w14:textId="327C69FB" w:rsidR="00EB6CCF" w:rsidRPr="000E07CA" w:rsidRDefault="00AB71C6" w:rsidP="00EE49FC">
                <w:pPr>
                  <w:spacing w:after="0"/>
                  <w:rPr>
                    <w:rFonts w:ascii="Arial" w:hAnsi="Arial" w:cs="Arial"/>
                    <w:noProof/>
                    <w:lang w:val="sr-Cyrl-RS"/>
                  </w:rPr>
                </w:pPr>
                <w:r w:rsidRPr="00AB71C6">
                  <w:rPr>
                    <w:rFonts w:ascii="Arial" w:hAnsi="Arial" w:cs="Arial"/>
                    <w:noProof/>
                    <w:lang w:val="sr-Latn-CS"/>
                  </w:rPr>
                  <w:t>Broj</w:t>
                </w:r>
                <w:r w:rsidR="00EB6CCF" w:rsidRPr="00AB71C6">
                  <w:rPr>
                    <w:rFonts w:ascii="Arial" w:hAnsi="Arial" w:cs="Arial"/>
                    <w:noProof/>
                    <w:lang w:val="sr-Latn-CS"/>
                  </w:rPr>
                  <w:t>: 02-031-</w:t>
                </w:r>
                <w:r w:rsidR="000E07CA">
                  <w:rPr>
                    <w:rFonts w:ascii="Arial" w:hAnsi="Arial" w:cs="Arial"/>
                    <w:noProof/>
                    <w:lang w:val="sr-Cyrl-RS"/>
                  </w:rPr>
                  <w:t>848</w:t>
                </w:r>
              </w:p>
              <w:p w14:paraId="417B1BEE" w14:textId="77777777" w:rsidR="00EB6CCF" w:rsidRPr="00AB71C6" w:rsidRDefault="00AB71C6" w:rsidP="006B16B2">
                <w:pPr>
                  <w:spacing w:after="0" w:line="240" w:lineRule="auto"/>
                  <w:jc w:val="both"/>
                  <w:rPr>
                    <w:rFonts w:ascii="Arial" w:hAnsi="Arial" w:cs="Arial"/>
                    <w:noProof/>
                    <w:lang w:val="sr-Latn-CS"/>
                  </w:rPr>
                </w:pPr>
                <w:r w:rsidRPr="00AB71C6">
                  <w:rPr>
                    <w:rFonts w:ascii="Arial" w:hAnsi="Arial" w:cs="Arial"/>
                    <w:noProof/>
                    <w:lang w:val="sr-Latn-CS"/>
                  </w:rPr>
                  <w:t>Nikšić</w:t>
                </w:r>
                <w:r w:rsidR="00EB6CCF" w:rsidRPr="00AB71C6">
                  <w:rPr>
                    <w:rFonts w:ascii="Arial" w:hAnsi="Arial" w:cs="Arial"/>
                    <w:noProof/>
                    <w:lang w:val="sr-Latn-CS"/>
                  </w:rPr>
                  <w:t xml:space="preserve">, </w:t>
                </w:r>
                <w:r w:rsidR="00F409AB">
                  <w:rPr>
                    <w:rFonts w:ascii="Arial" w:hAnsi="Arial" w:cs="Arial"/>
                    <w:noProof/>
                    <w:lang w:val="sr-Latn-CS"/>
                  </w:rPr>
                  <w:t>17</w:t>
                </w:r>
                <w:r w:rsidR="000824E6" w:rsidRPr="007E7633">
                  <w:rPr>
                    <w:rFonts w:ascii="Arial" w:hAnsi="Arial" w:cs="Arial"/>
                    <w:noProof/>
                    <w:lang w:val="sr-Latn-CS"/>
                  </w:rPr>
                  <w:t>.</w:t>
                </w:r>
                <w:r w:rsidR="00B814F6">
                  <w:rPr>
                    <w:rFonts w:ascii="Arial" w:hAnsi="Arial" w:cs="Arial"/>
                    <w:noProof/>
                    <w:lang w:val="sr-Latn-CS"/>
                  </w:rPr>
                  <w:t xml:space="preserve"> mart </w:t>
                </w:r>
                <w:r w:rsidR="000824E6" w:rsidRPr="00AB71C6">
                  <w:rPr>
                    <w:rFonts w:ascii="Arial" w:hAnsi="Arial" w:cs="Arial"/>
                    <w:noProof/>
                    <w:lang w:val="sr-Latn-CS"/>
                  </w:rPr>
                  <w:t>202</w:t>
                </w:r>
                <w:r w:rsidR="00F409AB">
                  <w:rPr>
                    <w:rFonts w:ascii="Arial" w:hAnsi="Arial" w:cs="Arial"/>
                    <w:noProof/>
                    <w:lang w:val="sr-Latn-CS"/>
                  </w:rPr>
                  <w:t>5</w:t>
                </w:r>
                <w:r w:rsidR="00EB6CCF" w:rsidRPr="00AB71C6">
                  <w:rPr>
                    <w:rFonts w:ascii="Arial" w:hAnsi="Arial" w:cs="Arial"/>
                    <w:noProof/>
                    <w:lang w:val="sr-Latn-CS"/>
                  </w:rPr>
                  <w:t xml:space="preserve">. </w:t>
                </w:r>
                <w:r w:rsidRPr="00AB71C6">
                  <w:rPr>
                    <w:rFonts w:ascii="Arial" w:hAnsi="Arial" w:cs="Arial"/>
                    <w:noProof/>
                    <w:lang w:val="sr-Latn-CS"/>
                  </w:rPr>
                  <w:t>godine</w:t>
                </w:r>
              </w:p>
              <w:p w14:paraId="417B1BEF" w14:textId="77777777" w:rsidR="00EB6CCF" w:rsidRPr="00AB71C6" w:rsidRDefault="00EB6CCF" w:rsidP="006B16B2">
                <w:pPr>
                  <w:spacing w:after="0"/>
                  <w:rPr>
                    <w:rFonts w:ascii="Book Antiqua" w:hAnsi="Book Antiqua"/>
                    <w:noProof/>
                    <w:lang w:val="sr-Latn-CS"/>
                  </w:rPr>
                </w:pPr>
              </w:p>
            </w:txbxContent>
          </v:textbox>
        </v:shape>
      </w:pict>
    </w:r>
    <w:r>
      <w:rPr>
        <w:noProof/>
        <w:lang w:eastAsia="sr-Latn-CS"/>
      </w:rPr>
      <w:pict w14:anchorId="417B1B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5" type="#_x0000_t75" alt="Grb_nisic2" style="width:46.5pt;height:64.5pt;visibility:visible">
          <v:imagedata r:id="rId1" o:title=""/>
        </v:shape>
      </w:pict>
    </w:r>
  </w:p>
  <w:p w14:paraId="417B1BE3" w14:textId="77777777" w:rsidR="00EB6CCF" w:rsidRDefault="00EB6CCF" w:rsidP="0055219D">
    <w:pPr>
      <w:pStyle w:val="Header"/>
      <w:rPr>
        <w:sz w:val="12"/>
        <w:lang w:val="sl-SI"/>
      </w:rPr>
    </w:pPr>
  </w:p>
  <w:p w14:paraId="417B1BE4" w14:textId="77777777" w:rsidR="00EB6CCF" w:rsidRPr="003726F2" w:rsidRDefault="00EB6CCF" w:rsidP="0055219D">
    <w:pPr>
      <w:pStyle w:val="Header"/>
      <w:rPr>
        <w:sz w:val="16"/>
        <w:szCs w:val="16"/>
        <w:lang w:val="sl-SI"/>
      </w:rPr>
    </w:pPr>
  </w:p>
  <w:p w14:paraId="417B1BE5" w14:textId="77777777" w:rsidR="00EB6CCF" w:rsidRPr="0055219D" w:rsidRDefault="00EB6CCF" w:rsidP="0055219D">
    <w:pPr>
      <w:pStyle w:val="Header"/>
      <w:pBdr>
        <w:bottom w:val="thinThickSmallGap" w:sz="12" w:space="1" w:color="17365D"/>
      </w:pBdr>
      <w:rPr>
        <w:sz w:val="2"/>
        <w:szCs w:val="2"/>
        <w:lang w:val="sl-SI"/>
      </w:rPr>
    </w:pPr>
  </w:p>
  <w:p w14:paraId="417B1BE6" w14:textId="77777777" w:rsidR="00EB6CCF" w:rsidRDefault="00EB6CCF" w:rsidP="00135F7C">
    <w:pPr>
      <w:pStyle w:val="Header"/>
      <w:ind w:firstLine="720"/>
      <w:rPr>
        <w:sz w:val="10"/>
        <w:lang w:val="sl-SI"/>
      </w:rPr>
    </w:pPr>
  </w:p>
  <w:p w14:paraId="417B1BE7" w14:textId="77777777" w:rsidR="00EB6CCF" w:rsidRDefault="00EB6CCF" w:rsidP="00135F7C">
    <w:pPr>
      <w:pStyle w:val="Header"/>
      <w:rPr>
        <w:sz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BC6572"/>
    <w:multiLevelType w:val="hybridMultilevel"/>
    <w:tmpl w:val="C8480A86"/>
    <w:lvl w:ilvl="0" w:tplc="2C1A000F">
      <w:start w:val="1"/>
      <w:numFmt w:val="decimal"/>
      <w:lvlText w:val="%1."/>
      <w:lvlJc w:val="left"/>
      <w:pPr>
        <w:ind w:left="1434" w:hanging="360"/>
      </w:pPr>
      <w:rPr>
        <w:rFonts w:cs="Wingdings" w:hint="default"/>
        <w:sz w:val="16"/>
        <w:szCs w:val="16"/>
      </w:rPr>
    </w:lvl>
    <w:lvl w:ilvl="1" w:tplc="2C1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hint="default"/>
      </w:rPr>
    </w:lvl>
    <w:lvl w:ilvl="2" w:tplc="2C1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hint="default"/>
      </w:rPr>
    </w:lvl>
    <w:lvl w:ilvl="5" w:tplc="2C1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hint="default"/>
      </w:rPr>
    </w:lvl>
    <w:lvl w:ilvl="8" w:tplc="2C1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">
    <w:nsid w:val="4E43303C"/>
    <w:multiLevelType w:val="hybridMultilevel"/>
    <w:tmpl w:val="4A724630"/>
    <w:lvl w:ilvl="0" w:tplc="00000007">
      <w:numFmt w:val="bullet"/>
      <w:lvlText w:val="-"/>
      <w:lvlJc w:val="left"/>
      <w:pPr>
        <w:ind w:left="1080" w:hanging="360"/>
      </w:pPr>
      <w:rPr>
        <w:rFonts w:ascii="Arial" w:hAnsi="Aria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DF436B6"/>
    <w:multiLevelType w:val="hybridMultilevel"/>
    <w:tmpl w:val="4F34E3B0"/>
    <w:lvl w:ilvl="0" w:tplc="4DCCDFA0">
      <w:start w:val="1"/>
      <w:numFmt w:val="bullet"/>
      <w:lvlText w:val="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26428E0"/>
    <w:multiLevelType w:val="hybridMultilevel"/>
    <w:tmpl w:val="74CE6FB4"/>
    <w:lvl w:ilvl="0" w:tplc="C84243D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D905B13"/>
    <w:multiLevelType w:val="hybridMultilevel"/>
    <w:tmpl w:val="F19EF2B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787C"/>
    <w:rsid w:val="00021ABA"/>
    <w:rsid w:val="00023F9F"/>
    <w:rsid w:val="0002680C"/>
    <w:rsid w:val="0004444F"/>
    <w:rsid w:val="00045DA5"/>
    <w:rsid w:val="000470CF"/>
    <w:rsid w:val="00056045"/>
    <w:rsid w:val="00057898"/>
    <w:rsid w:val="00073238"/>
    <w:rsid w:val="00077C29"/>
    <w:rsid w:val="000824E6"/>
    <w:rsid w:val="0008579B"/>
    <w:rsid w:val="000935BE"/>
    <w:rsid w:val="000960B4"/>
    <w:rsid w:val="000A17AE"/>
    <w:rsid w:val="000A4770"/>
    <w:rsid w:val="000A5455"/>
    <w:rsid w:val="000A65C6"/>
    <w:rsid w:val="000C3DD2"/>
    <w:rsid w:val="000C4F5F"/>
    <w:rsid w:val="000C590E"/>
    <w:rsid w:val="000D2806"/>
    <w:rsid w:val="000D4501"/>
    <w:rsid w:val="000E0647"/>
    <w:rsid w:val="000E07CA"/>
    <w:rsid w:val="000F4C93"/>
    <w:rsid w:val="00100E25"/>
    <w:rsid w:val="00103EF1"/>
    <w:rsid w:val="00110544"/>
    <w:rsid w:val="001146C1"/>
    <w:rsid w:val="001201D7"/>
    <w:rsid w:val="001303D6"/>
    <w:rsid w:val="00135F7C"/>
    <w:rsid w:val="00157967"/>
    <w:rsid w:val="00172746"/>
    <w:rsid w:val="00185E86"/>
    <w:rsid w:val="00197E70"/>
    <w:rsid w:val="001A4759"/>
    <w:rsid w:val="001C3FAB"/>
    <w:rsid w:val="001C67DE"/>
    <w:rsid w:val="001E3C57"/>
    <w:rsid w:val="001F6E6B"/>
    <w:rsid w:val="002069EF"/>
    <w:rsid w:val="00221AB2"/>
    <w:rsid w:val="002228B4"/>
    <w:rsid w:val="00230439"/>
    <w:rsid w:val="00241421"/>
    <w:rsid w:val="00244E0D"/>
    <w:rsid w:val="002575F6"/>
    <w:rsid w:val="002717E0"/>
    <w:rsid w:val="00273022"/>
    <w:rsid w:val="00275BEB"/>
    <w:rsid w:val="00293B1E"/>
    <w:rsid w:val="00297D85"/>
    <w:rsid w:val="002A5F6A"/>
    <w:rsid w:val="002A6243"/>
    <w:rsid w:val="002B3B36"/>
    <w:rsid w:val="002B7728"/>
    <w:rsid w:val="002D072D"/>
    <w:rsid w:val="002D787C"/>
    <w:rsid w:val="002E4100"/>
    <w:rsid w:val="002E5A6C"/>
    <w:rsid w:val="002F5EAF"/>
    <w:rsid w:val="00303A17"/>
    <w:rsid w:val="00311B06"/>
    <w:rsid w:val="00312536"/>
    <w:rsid w:val="003156F8"/>
    <w:rsid w:val="00323EBC"/>
    <w:rsid w:val="003348A2"/>
    <w:rsid w:val="003667D4"/>
    <w:rsid w:val="003726F2"/>
    <w:rsid w:val="00387176"/>
    <w:rsid w:val="003A0F33"/>
    <w:rsid w:val="003A2F2C"/>
    <w:rsid w:val="003A6742"/>
    <w:rsid w:val="003B112D"/>
    <w:rsid w:val="003B2B04"/>
    <w:rsid w:val="003B6A19"/>
    <w:rsid w:val="003D4593"/>
    <w:rsid w:val="003D6DE0"/>
    <w:rsid w:val="003E7D3F"/>
    <w:rsid w:val="00405DD2"/>
    <w:rsid w:val="00413FC3"/>
    <w:rsid w:val="00417655"/>
    <w:rsid w:val="00432F96"/>
    <w:rsid w:val="00437665"/>
    <w:rsid w:val="00451AAA"/>
    <w:rsid w:val="00455A68"/>
    <w:rsid w:val="00456405"/>
    <w:rsid w:val="0045746C"/>
    <w:rsid w:val="00473333"/>
    <w:rsid w:val="0048500D"/>
    <w:rsid w:val="004914BB"/>
    <w:rsid w:val="00492492"/>
    <w:rsid w:val="004C4641"/>
    <w:rsid w:val="004D0126"/>
    <w:rsid w:val="004E0B40"/>
    <w:rsid w:val="004E2089"/>
    <w:rsid w:val="004E390E"/>
    <w:rsid w:val="004F1A43"/>
    <w:rsid w:val="004F1C33"/>
    <w:rsid w:val="004F5D53"/>
    <w:rsid w:val="0052185B"/>
    <w:rsid w:val="005227D4"/>
    <w:rsid w:val="00524DB3"/>
    <w:rsid w:val="0054264E"/>
    <w:rsid w:val="0054779D"/>
    <w:rsid w:val="0055219D"/>
    <w:rsid w:val="00552371"/>
    <w:rsid w:val="00556FEA"/>
    <w:rsid w:val="00557F75"/>
    <w:rsid w:val="00574621"/>
    <w:rsid w:val="005767B8"/>
    <w:rsid w:val="005821FC"/>
    <w:rsid w:val="00587C47"/>
    <w:rsid w:val="005A61AD"/>
    <w:rsid w:val="005B599B"/>
    <w:rsid w:val="005C35F6"/>
    <w:rsid w:val="005C562F"/>
    <w:rsid w:val="005D2765"/>
    <w:rsid w:val="005D39BC"/>
    <w:rsid w:val="005E564D"/>
    <w:rsid w:val="00602F60"/>
    <w:rsid w:val="00615066"/>
    <w:rsid w:val="00627938"/>
    <w:rsid w:val="00630CEC"/>
    <w:rsid w:val="00646246"/>
    <w:rsid w:val="006549B3"/>
    <w:rsid w:val="00670D34"/>
    <w:rsid w:val="00690119"/>
    <w:rsid w:val="006B16B2"/>
    <w:rsid w:val="006B5707"/>
    <w:rsid w:val="006D29C0"/>
    <w:rsid w:val="006D3A2C"/>
    <w:rsid w:val="006D5D47"/>
    <w:rsid w:val="006F4FC4"/>
    <w:rsid w:val="007038F9"/>
    <w:rsid w:val="00722FDF"/>
    <w:rsid w:val="00747BB8"/>
    <w:rsid w:val="0077160E"/>
    <w:rsid w:val="007812C6"/>
    <w:rsid w:val="007825FB"/>
    <w:rsid w:val="00785268"/>
    <w:rsid w:val="00786BB6"/>
    <w:rsid w:val="00791102"/>
    <w:rsid w:val="00792EEE"/>
    <w:rsid w:val="00794953"/>
    <w:rsid w:val="007A0481"/>
    <w:rsid w:val="007A6317"/>
    <w:rsid w:val="007B6302"/>
    <w:rsid w:val="007C15DF"/>
    <w:rsid w:val="007D35B6"/>
    <w:rsid w:val="007D750F"/>
    <w:rsid w:val="007E7633"/>
    <w:rsid w:val="007F32BF"/>
    <w:rsid w:val="007F548A"/>
    <w:rsid w:val="007F677D"/>
    <w:rsid w:val="008131A6"/>
    <w:rsid w:val="00821D79"/>
    <w:rsid w:val="00847F28"/>
    <w:rsid w:val="00862778"/>
    <w:rsid w:val="00864D3D"/>
    <w:rsid w:val="008713B8"/>
    <w:rsid w:val="00881698"/>
    <w:rsid w:val="008A4355"/>
    <w:rsid w:val="008B2981"/>
    <w:rsid w:val="008C2412"/>
    <w:rsid w:val="008C4193"/>
    <w:rsid w:val="008E0776"/>
    <w:rsid w:val="008E55D2"/>
    <w:rsid w:val="008F770E"/>
    <w:rsid w:val="00904E1C"/>
    <w:rsid w:val="00910780"/>
    <w:rsid w:val="00911A41"/>
    <w:rsid w:val="009177C8"/>
    <w:rsid w:val="00933353"/>
    <w:rsid w:val="00933884"/>
    <w:rsid w:val="00940EF2"/>
    <w:rsid w:val="00941892"/>
    <w:rsid w:val="00953892"/>
    <w:rsid w:val="00954E96"/>
    <w:rsid w:val="009642BF"/>
    <w:rsid w:val="00980C5A"/>
    <w:rsid w:val="00990DD1"/>
    <w:rsid w:val="00995597"/>
    <w:rsid w:val="009A2026"/>
    <w:rsid w:val="009A2098"/>
    <w:rsid w:val="009A284E"/>
    <w:rsid w:val="009A2CAE"/>
    <w:rsid w:val="009A447C"/>
    <w:rsid w:val="009B03E1"/>
    <w:rsid w:val="009C2E9E"/>
    <w:rsid w:val="009C65A5"/>
    <w:rsid w:val="009D5CA7"/>
    <w:rsid w:val="009E212F"/>
    <w:rsid w:val="009F60EA"/>
    <w:rsid w:val="00A074B2"/>
    <w:rsid w:val="00A120E2"/>
    <w:rsid w:val="00A337AC"/>
    <w:rsid w:val="00A36462"/>
    <w:rsid w:val="00A42140"/>
    <w:rsid w:val="00A64319"/>
    <w:rsid w:val="00A93727"/>
    <w:rsid w:val="00AA668D"/>
    <w:rsid w:val="00AB5773"/>
    <w:rsid w:val="00AB5BC0"/>
    <w:rsid w:val="00AB71C6"/>
    <w:rsid w:val="00AC426A"/>
    <w:rsid w:val="00AC7B7C"/>
    <w:rsid w:val="00AE32CF"/>
    <w:rsid w:val="00B04D73"/>
    <w:rsid w:val="00B20ECE"/>
    <w:rsid w:val="00B26070"/>
    <w:rsid w:val="00B27857"/>
    <w:rsid w:val="00B3375F"/>
    <w:rsid w:val="00B35D65"/>
    <w:rsid w:val="00B43256"/>
    <w:rsid w:val="00B6181E"/>
    <w:rsid w:val="00B67DEF"/>
    <w:rsid w:val="00B73282"/>
    <w:rsid w:val="00B77A6A"/>
    <w:rsid w:val="00B814F6"/>
    <w:rsid w:val="00B91E00"/>
    <w:rsid w:val="00BB781B"/>
    <w:rsid w:val="00BC3D7E"/>
    <w:rsid w:val="00BC4084"/>
    <w:rsid w:val="00BC6BFE"/>
    <w:rsid w:val="00BD5689"/>
    <w:rsid w:val="00BD68E9"/>
    <w:rsid w:val="00BE71E4"/>
    <w:rsid w:val="00BF6F8F"/>
    <w:rsid w:val="00C01878"/>
    <w:rsid w:val="00C0304A"/>
    <w:rsid w:val="00C14304"/>
    <w:rsid w:val="00C44F74"/>
    <w:rsid w:val="00C67478"/>
    <w:rsid w:val="00C715BE"/>
    <w:rsid w:val="00C842BC"/>
    <w:rsid w:val="00CB3D2B"/>
    <w:rsid w:val="00CC18DC"/>
    <w:rsid w:val="00CC6A5F"/>
    <w:rsid w:val="00D04914"/>
    <w:rsid w:val="00D11FCC"/>
    <w:rsid w:val="00D239CF"/>
    <w:rsid w:val="00D24841"/>
    <w:rsid w:val="00D2668D"/>
    <w:rsid w:val="00D3430E"/>
    <w:rsid w:val="00D420A2"/>
    <w:rsid w:val="00D44EE6"/>
    <w:rsid w:val="00D45529"/>
    <w:rsid w:val="00D55403"/>
    <w:rsid w:val="00D56C77"/>
    <w:rsid w:val="00D62F8A"/>
    <w:rsid w:val="00D80816"/>
    <w:rsid w:val="00DA2811"/>
    <w:rsid w:val="00DA2B70"/>
    <w:rsid w:val="00DA3EA5"/>
    <w:rsid w:val="00DB35C9"/>
    <w:rsid w:val="00DB66A2"/>
    <w:rsid w:val="00DB7EC2"/>
    <w:rsid w:val="00DE0181"/>
    <w:rsid w:val="00DF619E"/>
    <w:rsid w:val="00DF7BE3"/>
    <w:rsid w:val="00E224A4"/>
    <w:rsid w:val="00E26451"/>
    <w:rsid w:val="00E34691"/>
    <w:rsid w:val="00E476BE"/>
    <w:rsid w:val="00E70C0B"/>
    <w:rsid w:val="00E9101C"/>
    <w:rsid w:val="00E94471"/>
    <w:rsid w:val="00EB6CCF"/>
    <w:rsid w:val="00EC4379"/>
    <w:rsid w:val="00EC6B2D"/>
    <w:rsid w:val="00ED0C80"/>
    <w:rsid w:val="00EE2424"/>
    <w:rsid w:val="00EE49FC"/>
    <w:rsid w:val="00EE7088"/>
    <w:rsid w:val="00EF6A2B"/>
    <w:rsid w:val="00F04427"/>
    <w:rsid w:val="00F05907"/>
    <w:rsid w:val="00F113AD"/>
    <w:rsid w:val="00F24ED3"/>
    <w:rsid w:val="00F26EA4"/>
    <w:rsid w:val="00F309D1"/>
    <w:rsid w:val="00F409AB"/>
    <w:rsid w:val="00F518C7"/>
    <w:rsid w:val="00F572D5"/>
    <w:rsid w:val="00F75301"/>
    <w:rsid w:val="00F770BD"/>
    <w:rsid w:val="00F94DAF"/>
    <w:rsid w:val="00FA130B"/>
    <w:rsid w:val="00FA14AF"/>
    <w:rsid w:val="00FA40B7"/>
    <w:rsid w:val="00FB312E"/>
    <w:rsid w:val="00FC18E8"/>
    <w:rsid w:val="00FE48DB"/>
    <w:rsid w:val="00FF7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417B1BC6"/>
  <w15:docId w15:val="{F28DE28D-DBC8-4010-82C7-EAC9CD117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48DB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E49FC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4"/>
      <w:szCs w:val="20"/>
      <w:lang w:val="sr-Latn-CS" w:eastAsia="ja-JP"/>
    </w:rPr>
  </w:style>
  <w:style w:type="character" w:customStyle="1" w:styleId="HeaderChar">
    <w:name w:val="Header Char"/>
    <w:link w:val="Header"/>
    <w:uiPriority w:val="99"/>
    <w:locked/>
    <w:rsid w:val="00EE49FC"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rsid w:val="00EE49FC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4"/>
      <w:szCs w:val="20"/>
      <w:lang w:val="sr-Latn-CS" w:eastAsia="ja-JP"/>
    </w:rPr>
  </w:style>
  <w:style w:type="character" w:customStyle="1" w:styleId="FooterChar">
    <w:name w:val="Footer Char"/>
    <w:link w:val="Footer"/>
    <w:uiPriority w:val="99"/>
    <w:locked/>
    <w:rsid w:val="00EE49FC"/>
    <w:rPr>
      <w:rFonts w:ascii="Times New Roman" w:hAnsi="Times New Roman" w:cs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A120E2"/>
    <w:pPr>
      <w:spacing w:after="0" w:line="240" w:lineRule="auto"/>
    </w:pPr>
    <w:rPr>
      <w:rFonts w:ascii="Tahoma" w:hAnsi="Tahoma"/>
      <w:sz w:val="16"/>
      <w:szCs w:val="20"/>
      <w:lang w:val="sr-Latn-CS" w:eastAsia="ja-JP"/>
    </w:rPr>
  </w:style>
  <w:style w:type="character" w:customStyle="1" w:styleId="BalloonTextChar">
    <w:name w:val="Balloon Text Char"/>
    <w:link w:val="BalloonText"/>
    <w:uiPriority w:val="99"/>
    <w:semiHidden/>
    <w:locked/>
    <w:rsid w:val="00A120E2"/>
    <w:rPr>
      <w:rFonts w:ascii="Tahoma" w:hAnsi="Tahoma" w:cs="Times New Roman"/>
      <w:sz w:val="16"/>
    </w:rPr>
  </w:style>
  <w:style w:type="paragraph" w:styleId="PlainText">
    <w:name w:val="Plain Text"/>
    <w:basedOn w:val="Normal"/>
    <w:link w:val="PlainTextChar"/>
    <w:uiPriority w:val="99"/>
    <w:semiHidden/>
    <w:rsid w:val="00297D85"/>
    <w:pPr>
      <w:spacing w:after="0" w:line="240" w:lineRule="auto"/>
    </w:pPr>
    <w:rPr>
      <w:sz w:val="21"/>
      <w:szCs w:val="20"/>
    </w:rPr>
  </w:style>
  <w:style w:type="character" w:customStyle="1" w:styleId="PlainTextChar">
    <w:name w:val="Plain Text Char"/>
    <w:link w:val="PlainText"/>
    <w:uiPriority w:val="99"/>
    <w:semiHidden/>
    <w:locked/>
    <w:rsid w:val="00297D85"/>
    <w:rPr>
      <w:rFonts w:eastAsia="Times New Roman" w:cs="Times New Roman"/>
      <w:sz w:val="21"/>
      <w:lang w:val="en-US" w:eastAsia="en-US"/>
    </w:rPr>
  </w:style>
  <w:style w:type="paragraph" w:styleId="ListParagraph">
    <w:name w:val="List Paragraph"/>
    <w:basedOn w:val="Normal"/>
    <w:uiPriority w:val="99"/>
    <w:qFormat/>
    <w:rsid w:val="002D787C"/>
    <w:pPr>
      <w:ind w:left="720"/>
      <w:contextualSpacing/>
    </w:pPr>
  </w:style>
  <w:style w:type="paragraph" w:styleId="NoSpacing">
    <w:name w:val="No Spacing"/>
    <w:uiPriority w:val="99"/>
    <w:qFormat/>
    <w:rsid w:val="0004444F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210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risnik\Documents\Custom%20Office%20Templates\Predsjednik%202016.%20o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Predsjednik 2016. ok</Template>
  <TotalTime>582</TotalTime>
  <Pages>2</Pages>
  <Words>403</Words>
  <Characters>2298</Characters>
  <Application>Microsoft Office Word</Application>
  <DocSecurity>0</DocSecurity>
  <Lines>19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Predsjednik opštine Nikšić razmotrio je Izvještaj o radu i finansijskom poslovanju Javne ustanove Dnevni centar za djecu sa smetnjama u razvoju i osobe sa invaliditetom Nikšić za 2017</vt:lpstr>
      <vt:lpstr>Predsjednik opštine Nikšić razmotrio je Izvještaj o radu i finansijskom poslovanju Javne ustanove Dnevni centar za djecu sa smetnjama u razvoju i osobe sa invaliditetom Nikšić za 2017</vt:lpstr>
    </vt:vector>
  </TitlesOfParts>
  <Company>Microsoft</Company>
  <LinksUpToDate>false</LinksUpToDate>
  <CharactersWithSpaces>2696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Predsjednik opštine Nikšić razmotrio je Izvještaj o radu i finansijskom poslovanju Javne ustanove Dnevni centar za djecu sa smetnjama u razvoju i osobe sa invaliditetom Nikšić za 2017</dc:title>
  <dc:subject/>
  <dc:creator>Windows User</dc:creator>
  <cp:keywords/>
  <dc:description/>
  <cp:lastModifiedBy>Microsoft account</cp:lastModifiedBy>
  <cp:revision>119</cp:revision>
  <cp:lastPrinted>2025-03-17T06:26:00Z</cp:lastPrinted>
  <dcterms:created xsi:type="dcterms:W3CDTF">2018-03-08T08:32:00Z</dcterms:created>
  <dcterms:modified xsi:type="dcterms:W3CDTF">2025-03-17T09:42:00Z</dcterms:modified>
</cp:coreProperties>
</file>